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5B64D1" w:rsidRDefault="005B64D1">
      <w:pPr>
        <w:ind w:firstLine="720"/>
        <w:rPr>
          <w:rFonts w:ascii="Arial" w:hAnsi="Arial" w:cs="Arial"/>
          <w:b/>
          <w:bCs/>
          <w:color w:val="044FA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in;margin-top:-27pt;width:98.25pt;height:79.5pt;z-index:251654656">
            <v:imagedata r:id="rId4" o:title=""/>
          </v:shape>
          <o:OLEObject Type="Embed" ProgID="Word.Picture.8" ShapeID="_x0000_s1026" DrawAspect="Content" ObjectID="_1527491487" r:id="rId5"/>
        </w:pict>
      </w:r>
      <w:r>
        <w:rPr>
          <w:rFonts w:ascii="Arial" w:hAnsi="Arial" w:cs="Arial"/>
          <w:b/>
          <w:bCs/>
          <w:color w:val="044FA4"/>
        </w:rPr>
        <w:t xml:space="preserve">             MINNESOTA SPORTS FEDERATION</w:t>
      </w:r>
    </w:p>
    <w:p w:rsidR="005B64D1" w:rsidRDefault="005B64D1">
      <w:pPr>
        <w:ind w:firstLine="720"/>
        <w:rPr>
          <w:rFonts w:ascii="Arial" w:hAnsi="Arial" w:cs="Arial"/>
          <w:color w:val="F00000"/>
        </w:rPr>
      </w:pPr>
      <w:r>
        <w:rPr>
          <w:rFonts w:ascii="Arial" w:hAnsi="Arial" w:cs="Arial"/>
          <w:color w:val="F00000"/>
        </w:rPr>
        <w:t xml:space="preserve">       118 12</w:t>
      </w:r>
      <w:r>
        <w:rPr>
          <w:rFonts w:ascii="Arial" w:hAnsi="Arial" w:cs="Arial"/>
          <w:color w:val="F00000"/>
          <w:vertAlign w:val="superscript"/>
        </w:rPr>
        <w:t>th</w:t>
      </w:r>
      <w:r>
        <w:rPr>
          <w:rFonts w:ascii="Arial" w:hAnsi="Arial" w:cs="Arial"/>
          <w:color w:val="F00000"/>
        </w:rPr>
        <w:t xml:space="preserve"> Ave N </w:t>
      </w:r>
      <w:r>
        <w:rPr>
          <w:rFonts w:ascii="Arial" w:hAnsi="Arial" w:cs="Arial"/>
          <w:noProof/>
          <w:color w:val="F00000"/>
        </w:rPr>
        <w:t>●</w:t>
      </w:r>
      <w:r>
        <w:rPr>
          <w:rFonts w:ascii="Arial" w:hAnsi="Arial" w:cs="Arial"/>
          <w:color w:val="F00000"/>
        </w:rPr>
        <w:t xml:space="preserve"> South St. Paul, MN 55075</w:t>
      </w:r>
    </w:p>
    <w:p w:rsidR="005B64D1" w:rsidRDefault="005B64D1">
      <w:pPr>
        <w:ind w:firstLine="720"/>
        <w:rPr>
          <w:rFonts w:ascii="Arial" w:hAnsi="Arial" w:cs="Arial"/>
          <w:noProof/>
          <w:color w:val="F00000"/>
        </w:rPr>
      </w:pPr>
      <w:r>
        <w:rPr>
          <w:rFonts w:ascii="Arial" w:hAnsi="Arial" w:cs="Arial"/>
          <w:color w:val="F00000"/>
        </w:rPr>
        <w:t xml:space="preserve">   (952) 405-6936 </w:t>
      </w:r>
      <w:r>
        <w:rPr>
          <w:rFonts w:ascii="Arial" w:hAnsi="Arial" w:cs="Arial"/>
          <w:noProof/>
          <w:color w:val="F00000"/>
        </w:rPr>
        <w:t>●</w:t>
      </w:r>
      <w:r>
        <w:rPr>
          <w:rFonts w:ascii="Arial" w:hAnsi="Arial" w:cs="Arial"/>
          <w:color w:val="F00000"/>
        </w:rPr>
        <w:t xml:space="preserve"> www.msf1.org </w:t>
      </w:r>
      <w:r>
        <w:rPr>
          <w:rFonts w:ascii="Arial" w:hAnsi="Arial" w:cs="Arial"/>
          <w:noProof/>
          <w:color w:val="F00000"/>
        </w:rPr>
        <w:t xml:space="preserve">● </w:t>
      </w:r>
      <w:hyperlink r:id="rId6" w:history="1">
        <w:r>
          <w:rPr>
            <w:rStyle w:val="Hyperlink"/>
            <w:rFonts w:ascii="Arial" w:hAnsi="Arial" w:cs="Arial"/>
            <w:noProof/>
            <w:color w:val="FF0000"/>
            <w:u w:val="none"/>
          </w:rPr>
          <w:t>staff@msf1.org</w:t>
        </w:r>
      </w:hyperlink>
    </w:p>
    <w:p w:rsidR="005B64D1" w:rsidRDefault="005B64D1">
      <w:pPr>
        <w:spacing w:line="8" w:lineRule="atLeast"/>
      </w:pPr>
    </w:p>
    <w:p w:rsidR="005B64D1" w:rsidRDefault="005B64D1">
      <w:pPr>
        <w:spacing w:line="8" w:lineRule="atLeast"/>
        <w:jc w:val="right"/>
      </w:pPr>
      <w:r>
        <w:rPr>
          <w:noProof/>
        </w:rPr>
        <w:pict>
          <v:shape id="_x0000_s1027" type="#_x0000_t75" style="position:absolute;left:0;text-align:left;margin-left:21.35pt;margin-top:4.05pt;width:425.25pt;height:9pt;z-index:251655680">
            <v:imagedata r:id="rId7" o:title=""/>
          </v:shape>
        </w:pict>
      </w:r>
      <w:r>
        <w:rPr>
          <w:noProof/>
        </w:rPr>
        <w:pict>
          <v:shape id="_x0000_s1028" type="#_x0000_t75" style="position:absolute;left:0;text-align:left;margin-left:0;margin-top:.3pt;width:425.25pt;height:9pt;z-index:251656704;mso-position-horizontal:center">
            <v:imagedata r:id="rId8" o:title=""/>
          </v:shape>
        </w:pict>
      </w:r>
      <w:r>
        <w:t xml:space="preserve">  </w:t>
      </w:r>
    </w:p>
    <w:p w:rsidR="005B64D1" w:rsidRDefault="005B64D1">
      <w:pPr>
        <w:spacing w:line="216" w:lineRule="auto"/>
      </w:pPr>
      <w:r>
        <w:t>Summer 2016</w:t>
      </w:r>
    </w:p>
    <w:p w:rsidR="005B64D1" w:rsidRDefault="005B64D1">
      <w:pPr>
        <w:spacing w:line="216" w:lineRule="auto"/>
      </w:pPr>
    </w:p>
    <w:p w:rsidR="005B64D1" w:rsidRDefault="005B64D1">
      <w:pPr>
        <w:spacing w:line="216" w:lineRule="auto"/>
      </w:pPr>
      <w:r>
        <w:rPr>
          <w:b/>
          <w:bCs/>
        </w:rPr>
        <w:t>TO:</w:t>
      </w:r>
      <w:r>
        <w:tab/>
        <w:t>State Tournament Teams</w:t>
      </w:r>
    </w:p>
    <w:p w:rsidR="005B64D1" w:rsidRDefault="005B64D1">
      <w:pPr>
        <w:spacing w:line="216" w:lineRule="auto"/>
      </w:pPr>
    </w:p>
    <w:p w:rsidR="005B64D1" w:rsidRDefault="005B64D1">
      <w:pPr>
        <w:spacing w:line="216" w:lineRule="auto"/>
      </w:pPr>
      <w:r>
        <w:rPr>
          <w:b/>
          <w:bCs/>
        </w:rPr>
        <w:t>FR:</w:t>
      </w:r>
      <w:r>
        <w:tab/>
        <w:t>Perry Coonce, MSF</w:t>
      </w:r>
      <w:r>
        <w:tab/>
        <w:t>Dan Bradley, MSF</w:t>
      </w:r>
    </w:p>
    <w:p w:rsidR="005B64D1" w:rsidRDefault="005B64D1">
      <w:pPr>
        <w:spacing w:line="216" w:lineRule="auto"/>
      </w:pPr>
    </w:p>
    <w:p w:rsidR="005B64D1" w:rsidRDefault="005B64D1">
      <w:pPr>
        <w:spacing w:line="216" w:lineRule="auto"/>
        <w:rPr>
          <w:b/>
          <w:bCs/>
        </w:rPr>
      </w:pPr>
      <w:r>
        <w:rPr>
          <w:b/>
          <w:bCs/>
        </w:rPr>
        <w:t xml:space="preserve">RE: </w:t>
      </w:r>
      <w:r>
        <w:rPr>
          <w:b/>
          <w:bCs/>
        </w:rPr>
        <w:tab/>
        <w:t>MSF Baseball Tournament Information</w:t>
      </w:r>
    </w:p>
    <w:p w:rsidR="005B64D1" w:rsidRDefault="005B64D1"/>
    <w:p w:rsidR="005B64D1" w:rsidRDefault="005B64D1">
      <w:pPr>
        <w:spacing w:line="216" w:lineRule="auto"/>
      </w:pPr>
      <w:r>
        <w:t>Congratulations on qualifying for the 2016 MSF State Baseball Championships. I have received your entry and you will be scheduled into the tournament.</w:t>
      </w:r>
    </w:p>
    <w:p w:rsidR="005B64D1" w:rsidRDefault="005B64D1">
      <w:pPr>
        <w:spacing w:line="216" w:lineRule="auto"/>
      </w:pPr>
    </w:p>
    <w:p w:rsidR="005B64D1" w:rsidRDefault="005B64D1">
      <w:pPr>
        <w:spacing w:line="216" w:lineRule="auto"/>
      </w:pPr>
      <w:r>
        <w:t xml:space="preserve">For seeding purposes, coaches are asked to go to the MSF website, </w:t>
      </w:r>
      <w:hyperlink r:id="rId9" w:history="1">
        <w:r>
          <w:rPr>
            <w:rStyle w:val="Hyperlink"/>
            <w:rFonts w:cstheme="minorBidi"/>
            <w:color w:val="auto"/>
            <w:u w:val="none"/>
          </w:rPr>
          <w:t>www.msf1.org</w:t>
        </w:r>
      </w:hyperlink>
      <w:r>
        <w:t xml:space="preserve">, where entered teams will be listed starting Friday, July 8, and seed all of the teams in their age/class. Simply rank the teams in number order according to how you think they should be seeded. </w:t>
      </w:r>
      <w:r>
        <w:rPr>
          <w:b/>
          <w:bCs/>
        </w:rPr>
        <w:t xml:space="preserve">This needs to be done by 5:00 p.m. on Monday, July 11.  </w:t>
      </w:r>
      <w:r>
        <w:t xml:space="preserve">Please email your seeds to </w:t>
      </w:r>
      <w:hyperlink r:id="rId10" w:history="1">
        <w:r>
          <w:rPr>
            <w:rStyle w:val="Hyperlink"/>
            <w:rFonts w:cstheme="minorBidi"/>
            <w:color w:val="auto"/>
            <w:u w:val="none"/>
          </w:rPr>
          <w:t>perry@msf1.org</w:t>
        </w:r>
      </w:hyperlink>
      <w:r>
        <w:t>.</w:t>
      </w:r>
    </w:p>
    <w:p w:rsidR="005B64D1" w:rsidRDefault="005B64D1">
      <w:pPr>
        <w:spacing w:line="216" w:lineRule="auto"/>
      </w:pPr>
    </w:p>
    <w:p w:rsidR="005B64D1" w:rsidRDefault="005B64D1">
      <w:pPr>
        <w:spacing w:line="216" w:lineRule="auto"/>
      </w:pPr>
      <w:r>
        <w:rPr>
          <w:b/>
          <w:bCs/>
          <w:highlight w:val="yellow"/>
        </w:rPr>
        <w:t>To assist in the seeding process, please email me (</w:t>
      </w:r>
      <w:hyperlink r:id="rId11" w:history="1">
        <w:r>
          <w:rPr>
            <w:rStyle w:val="Hyperlink"/>
            <w:rFonts w:cstheme="minorBidi"/>
            <w:b/>
            <w:bCs/>
            <w:color w:val="auto"/>
            <w:highlight w:val="yellow"/>
            <w:u w:val="none"/>
          </w:rPr>
          <w:t>perry@msf1.org</w:t>
        </w:r>
      </w:hyperlink>
      <w:r>
        <w:rPr>
          <w:b/>
          <w:bCs/>
          <w:highlight w:val="yellow"/>
        </w:rPr>
        <w:t>) your current record by Tuesday, July 5.</w:t>
      </w:r>
    </w:p>
    <w:p w:rsidR="005B64D1" w:rsidRDefault="005B64D1">
      <w:pPr>
        <w:spacing w:line="216" w:lineRule="auto"/>
      </w:pPr>
    </w:p>
    <w:p w:rsidR="005B64D1" w:rsidRDefault="005B64D1">
      <w:pPr>
        <w:spacing w:line="216" w:lineRule="auto"/>
      </w:pPr>
      <w:r>
        <w:t>The State Tournament schedule will be posted on the MSF website no later than July 15. Teams should be prepared to play on Friday unless otherwise notified.</w:t>
      </w:r>
    </w:p>
    <w:p w:rsidR="005B64D1" w:rsidRDefault="005B64D1">
      <w:pPr>
        <w:spacing w:line="216" w:lineRule="auto"/>
      </w:pPr>
    </w:p>
    <w:p w:rsidR="005B64D1" w:rsidRDefault="005B64D1">
      <w:pPr>
        <w:spacing w:line="216" w:lineRule="auto"/>
      </w:pPr>
      <w:r>
        <w:t xml:space="preserve">A reminder that all teams are to pay a gate fee for the weekend of $150 at tournament check-in. Gate fee checks for the 15AAA State Tournament can be written out to ROYBA. </w:t>
      </w:r>
    </w:p>
    <w:p w:rsidR="005B64D1" w:rsidRDefault="005B64D1"/>
    <w:p w:rsidR="005B64D1" w:rsidRDefault="005B64D1">
      <w:r>
        <w:t xml:space="preserve">If any questions should arise, please contact me at </w:t>
      </w:r>
      <w:hyperlink r:id="rId12" w:history="1">
        <w:r>
          <w:rPr>
            <w:rStyle w:val="Hyperlink"/>
            <w:rFonts w:cstheme="minorBidi"/>
            <w:color w:val="auto"/>
            <w:u w:val="none"/>
          </w:rPr>
          <w:t>perry@msf1.org</w:t>
        </w:r>
      </w:hyperlink>
      <w:r>
        <w:t>.</w:t>
      </w:r>
    </w:p>
    <w:p w:rsidR="005B64D1" w:rsidRDefault="005B64D1"/>
    <w:p w:rsidR="005B64D1" w:rsidRDefault="005B64D1">
      <w:r>
        <w:t>Thanks and good luck!</w:t>
      </w:r>
    </w:p>
    <w:p w:rsidR="005B64D1" w:rsidRDefault="005B64D1">
      <w:r>
        <w:pict>
          <v:shape id="_x0000_i1027" type="#_x0000_t75" style="width:58.5pt;height:39pt">
            <v:imagedata r:id="rId13" o:title=""/>
          </v:shape>
        </w:pict>
      </w:r>
    </w:p>
    <w:p w:rsidR="005B64D1" w:rsidRDefault="005B64D1">
      <w:r>
        <w:t>Perry Coonce</w:t>
      </w:r>
      <w:r>
        <w:tab/>
      </w:r>
      <w:r>
        <w:tab/>
      </w:r>
      <w:r>
        <w:tab/>
        <w:t>Dan Bradley</w:t>
      </w:r>
    </w:p>
    <w:p w:rsidR="005B64D1" w:rsidRDefault="005B64D1">
      <w:r>
        <w:t>Executive Director</w:t>
      </w:r>
      <w:r>
        <w:tab/>
      </w:r>
      <w:r>
        <w:tab/>
        <w:t>Program Manager</w:t>
      </w:r>
    </w:p>
    <w:p w:rsidR="005B64D1" w:rsidRDefault="005B64D1">
      <w:hyperlink r:id="rId14" w:history="1">
        <w:r>
          <w:rPr>
            <w:rStyle w:val="Hyperlink"/>
            <w:rFonts w:cstheme="minorBidi"/>
          </w:rPr>
          <w:t>perry@msf1.org</w:t>
        </w:r>
      </w:hyperlink>
      <w:r>
        <w:tab/>
      </w:r>
      <w:r>
        <w:tab/>
      </w:r>
      <w:hyperlink r:id="rId15" w:history="1">
        <w:r>
          <w:rPr>
            <w:rStyle w:val="Hyperlink"/>
            <w:rFonts w:cstheme="minorBidi"/>
          </w:rPr>
          <w:t>dan@msf1.org</w:t>
        </w:r>
      </w:hyperlink>
    </w:p>
    <w:p w:rsidR="005B64D1" w:rsidRDefault="005B64D1">
      <w:r>
        <w:t>(952) 405 – 6936</w:t>
      </w:r>
      <w:r>
        <w:tab/>
      </w:r>
      <w:r>
        <w:tab/>
        <w:t>(651) 558 - 6562</w:t>
      </w:r>
    </w:p>
    <w:p w:rsidR="005B64D1" w:rsidRDefault="005B64D1"/>
    <w:p w:rsidR="005B64D1" w:rsidRDefault="005B64D1">
      <w:r>
        <w:t>Attachments:</w:t>
      </w:r>
      <w:r>
        <w:tab/>
        <w:t>Cover Letter</w:t>
      </w:r>
    </w:p>
    <w:p w:rsidR="005B64D1" w:rsidRDefault="005B64D1">
      <w:r>
        <w:rPr>
          <w:noProof/>
        </w:rPr>
        <w:pict>
          <v:shape id="_x0000_s1029" type="#_x0000_t75" style="position:absolute;margin-left:189pt;margin-top:9.15pt;width:88.5pt;height:1in;z-index:251657728">
            <v:imagedata r:id="rId16" o:title=""/>
          </v:shape>
        </w:pict>
      </w:r>
      <w:r>
        <w:tab/>
      </w:r>
      <w:r>
        <w:tab/>
        <w:t>Map to Tournament Site</w:t>
      </w:r>
    </w:p>
    <w:p w:rsidR="005B64D1" w:rsidRDefault="005B64D1">
      <w:r>
        <w:tab/>
      </w:r>
      <w:r>
        <w:tab/>
        <w:t>Hotel Location</w:t>
      </w:r>
    </w:p>
    <w:p w:rsidR="005B64D1" w:rsidRDefault="005B64D1"/>
    <w:p w:rsidR="005B64D1" w:rsidRDefault="005B64D1">
      <w:pPr>
        <w:jc w:val="center"/>
      </w:pPr>
    </w:p>
    <w:p w:rsidR="005B64D1" w:rsidRDefault="005B64D1"/>
    <w:p w:rsidR="005B64D1" w:rsidRDefault="005B64D1"/>
    <w:p w:rsidR="005B64D1" w:rsidRDefault="005B64D1">
      <w:pPr>
        <w:jc w:val="center"/>
        <w:rPr>
          <w:rFonts w:ascii="Arial" w:hAnsi="Arial" w:cs="Arial"/>
          <w:b/>
          <w:bCs/>
          <w:i/>
          <w:iCs/>
          <w:color w:val="044FA4"/>
          <w:vertAlign w:val="superscript"/>
        </w:rPr>
      </w:pPr>
      <w:r>
        <w:rPr>
          <w:rFonts w:ascii="Arial" w:hAnsi="Arial" w:cs="Arial"/>
          <w:b/>
          <w:bCs/>
          <w:i/>
          <w:iCs/>
          <w:color w:val="044FA4"/>
        </w:rPr>
        <w:t>SERVING MINNESOTA’S YOUTH THROUGH SPORTS</w:t>
      </w:r>
      <w:r>
        <w:rPr>
          <w:rFonts w:ascii="Arial" w:hAnsi="Arial" w:cs="Arial"/>
          <w:b/>
          <w:bCs/>
          <w:i/>
          <w:iCs/>
          <w:color w:val="044FA4"/>
          <w:vertAlign w:val="superscript"/>
        </w:rPr>
        <w:t>SM</w:t>
      </w:r>
    </w:p>
    <w:p w:rsidR="005B64D1" w:rsidRDefault="005B64D1">
      <w:pPr>
        <w:jc w:val="center"/>
        <w:rPr>
          <w:rFonts w:ascii="Arial" w:hAnsi="Arial" w:cs="Arial"/>
          <w:b/>
          <w:bCs/>
          <w:i/>
          <w:iCs/>
          <w:color w:val="044FA4"/>
          <w:vertAlign w:val="superscript"/>
        </w:rPr>
      </w:pPr>
      <w:r>
        <w:rPr>
          <w:rFonts w:ascii="Arial" w:hAnsi="Arial" w:cs="Arial"/>
          <w:b/>
          <w:bCs/>
          <w:i/>
          <w:iCs/>
          <w:color w:val="044FA4"/>
          <w:vertAlign w:val="superscript"/>
        </w:rPr>
        <w:br w:type="page"/>
      </w:r>
      <w:r>
        <w:rPr>
          <w:rFonts w:ascii="Arial" w:hAnsi="Arial" w:cs="Arial"/>
          <w:b/>
          <w:bCs/>
          <w:i/>
          <w:iCs/>
          <w:color w:val="044FA4"/>
          <w:vertAlign w:val="superscript"/>
        </w:rPr>
        <w:pict>
          <v:shape id="_x0000_i1028" type="#_x0000_t75" style="width:475.5pt;height:615pt">
            <v:imagedata r:id="rId17" o:title="15AAA cover letter"/>
          </v:shape>
        </w:pict>
      </w:r>
    </w:p>
    <w:p w:rsidR="005B64D1" w:rsidRDefault="005B64D1">
      <w:pPr>
        <w:rPr>
          <w:sz w:val="36"/>
          <w:szCs w:val="36"/>
        </w:rPr>
      </w:pPr>
      <w:r>
        <w:rPr>
          <w:rFonts w:ascii="Arial" w:hAnsi="Arial" w:cs="Arial"/>
          <w:b/>
          <w:bCs/>
          <w:i/>
          <w:iCs/>
          <w:color w:val="044FA4"/>
          <w:vertAlign w:val="superscript"/>
        </w:rPr>
        <w:br w:type="page"/>
      </w:r>
      <w:r>
        <w:rPr>
          <w:b/>
          <w:bCs/>
          <w:sz w:val="36"/>
          <w:szCs w:val="36"/>
          <w:u w:val="single"/>
        </w:rPr>
        <w:t>Field Locations:</w:t>
      </w:r>
    </w:p>
    <w:p w:rsidR="005B64D1" w:rsidRDefault="005B64D1"/>
    <w:p w:rsidR="005B64D1" w:rsidRDefault="005B64D1">
      <w:r>
        <w:rPr>
          <w:b/>
          <w:bCs/>
        </w:rPr>
        <w:t>Rogers High School</w:t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>Rogers Middle Schoo</w:t>
      </w:r>
      <w:r>
        <w:t>l</w:t>
      </w:r>
    </w:p>
    <w:p w:rsidR="005B64D1" w:rsidRDefault="005B64D1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5B64D1" w:rsidRDefault="005B64D1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  <w:r>
        <w:rPr>
          <w:noProof/>
        </w:rPr>
        <w:pict>
          <v:shape id="_x0000_s1030" type="#_x0000_t75" style="position:absolute;margin-left:777.1pt;margin-top:.3pt;width:170.35pt;height:259.5pt;z-index:251659776;mso-position-horizontal:right">
            <v:imagedata r:id="rId18" o:title=""/>
          </v:shape>
        </w:pict>
      </w:r>
      <w:r>
        <w:object w:dxaOrig="3420" w:dyaOrig="5220">
          <v:shape id="_x0000_i1029" type="#_x0000_t75" style="width:171pt;height:261pt" o:ole="">
            <v:imagedata r:id="rId19" o:title=""/>
          </v:shape>
          <o:OLEObject Type="Embed" ProgID="Word.Picture.8" ShapeID="_x0000_i1029" DrawAspect="Content" ObjectID="_1527491486" r:id="rId20"/>
        </w:object>
      </w:r>
    </w:p>
    <w:p w:rsidR="005B64D1" w:rsidRDefault="005B64D1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  <w:r>
        <w:rPr>
          <w:noProof/>
        </w:rPr>
        <w:pict>
          <v:shape id="_x0000_s1031" type="#_x0000_t75" style="position:absolute;margin-left:261pt;margin-top:7.65pt;width:171pt;height:252pt;z-index:251660800">
            <v:imagedata r:id="rId21" o:title=""/>
          </v:shape>
        </w:pict>
      </w:r>
      <w:r>
        <w:rPr>
          <w:noProof/>
        </w:rPr>
        <w:pict>
          <v:shape id="_x0000_s1032" type="#_x0000_t75" style="position:absolute;margin-left:0;margin-top:7.65pt;width:171pt;height:261pt;z-index:251658752">
            <v:imagedata r:id="rId22" o:title=""/>
          </v:shape>
        </w:pict>
      </w:r>
    </w:p>
    <w:p w:rsidR="005B64D1" w:rsidRDefault="005B64D1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5B64D1" w:rsidRDefault="005B64D1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5B64D1" w:rsidRDefault="005B64D1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5B64D1" w:rsidRDefault="005B64D1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5B64D1" w:rsidRDefault="005B64D1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5B64D1" w:rsidRDefault="005B64D1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5B64D1" w:rsidRDefault="005B64D1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5B64D1" w:rsidRDefault="005B64D1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5B64D1" w:rsidRDefault="005B64D1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5B64D1" w:rsidRDefault="005B64D1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5B64D1" w:rsidRDefault="005B64D1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5B64D1" w:rsidRDefault="005B64D1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5B64D1" w:rsidRDefault="005B64D1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5B64D1" w:rsidRDefault="005B64D1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5B64D1" w:rsidRDefault="005B64D1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5B64D1" w:rsidRDefault="005B64D1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5B64D1" w:rsidRDefault="005B64D1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5B64D1" w:rsidRDefault="005B64D1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5B64D1" w:rsidRDefault="005B64D1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5B64D1" w:rsidRDefault="005B64D1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</w:pPr>
    </w:p>
    <w:p w:rsidR="005B64D1" w:rsidRDefault="005B64D1">
      <w:pPr>
        <w:jc w:val="center"/>
        <w:rPr>
          <w:b/>
          <w:bCs/>
          <w:sz w:val="32"/>
          <w:szCs w:val="32"/>
        </w:rPr>
      </w:pPr>
      <w:r>
        <w:br w:type="page"/>
      </w:r>
      <w:r>
        <w:rPr>
          <w:b/>
          <w:bCs/>
          <w:sz w:val="32"/>
          <w:szCs w:val="32"/>
        </w:rPr>
        <w:t>2016 Area Hotel Listings for MSF State Baseball Tournaments</w:t>
      </w:r>
    </w:p>
    <w:p w:rsidR="005B64D1" w:rsidRDefault="005B64D1">
      <w:pPr>
        <w:jc w:val="center"/>
      </w:pPr>
    </w:p>
    <w:p w:rsidR="005B64D1" w:rsidRDefault="005B64D1">
      <w:pPr>
        <w:rPr>
          <w:u w:val="single"/>
        </w:rPr>
      </w:pPr>
      <w:r>
        <w:rPr>
          <w:u w:val="single"/>
        </w:rPr>
        <w:t>ROSEMOUNT:</w:t>
      </w:r>
    </w:p>
    <w:p w:rsidR="005B64D1" w:rsidRDefault="005B64D1">
      <w:pPr>
        <w:rPr>
          <w:sz w:val="20"/>
          <w:szCs w:val="20"/>
        </w:rPr>
      </w:pPr>
      <w:r>
        <w:rPr>
          <w:sz w:val="20"/>
          <w:szCs w:val="20"/>
        </w:rPr>
        <w:t>AmericInn Hotel &amp; Suites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15000 Glacier Ave, Apple Valley, MN 55124</w:t>
      </w:r>
      <w:r>
        <w:rPr>
          <w:sz w:val="20"/>
          <w:szCs w:val="20"/>
        </w:rPr>
        <w:tab/>
        <w:t>1-866-678-6350</w:t>
      </w:r>
    </w:p>
    <w:p w:rsidR="005B64D1" w:rsidRDefault="005B64D1">
      <w:pPr>
        <w:rPr>
          <w:sz w:val="20"/>
          <w:szCs w:val="20"/>
        </w:rPr>
      </w:pPr>
      <w:r>
        <w:rPr>
          <w:sz w:val="20"/>
          <w:szCs w:val="20"/>
        </w:rPr>
        <w:t>Hampton Inn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3000 Eagandale Place, Eagan, MN 55121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651-428-6139</w:t>
      </w:r>
    </w:p>
    <w:p w:rsidR="005B64D1" w:rsidRDefault="005B64D1">
      <w:pPr>
        <w:rPr>
          <w:sz w:val="20"/>
          <w:szCs w:val="20"/>
        </w:rPr>
      </w:pPr>
      <w:r>
        <w:rPr>
          <w:sz w:val="20"/>
          <w:szCs w:val="20"/>
        </w:rPr>
        <w:t>Staybridge Suites Eagan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4675 Rahncliff Rd, Eagan, MN 55122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651-994-7810</w:t>
      </w:r>
    </w:p>
    <w:p w:rsidR="005B64D1" w:rsidRDefault="005B64D1">
      <w:pPr>
        <w:rPr>
          <w:sz w:val="20"/>
          <w:szCs w:val="20"/>
        </w:rPr>
      </w:pPr>
    </w:p>
    <w:p w:rsidR="005B64D1" w:rsidRDefault="005B64D1">
      <w:pPr>
        <w:rPr>
          <w:u w:val="single"/>
        </w:rPr>
      </w:pPr>
      <w:r>
        <w:rPr>
          <w:u w:val="single"/>
        </w:rPr>
        <w:t>MANKATO:</w:t>
      </w:r>
    </w:p>
    <w:p w:rsidR="005B64D1" w:rsidRDefault="005B64D1">
      <w:pPr>
        <w:rPr>
          <w:sz w:val="20"/>
          <w:szCs w:val="20"/>
        </w:rPr>
      </w:pPr>
      <w:r>
        <w:rPr>
          <w:sz w:val="20"/>
          <w:szCs w:val="20"/>
        </w:rPr>
        <w:t>AmericInn Hotel &amp; Suites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240 Stadium Rd, Mankato, MN 56001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507-345-8011</w:t>
      </w:r>
    </w:p>
    <w:p w:rsidR="005B64D1" w:rsidRDefault="005B64D1">
      <w:pPr>
        <w:rPr>
          <w:sz w:val="20"/>
          <w:szCs w:val="20"/>
        </w:rPr>
      </w:pPr>
      <w:r>
        <w:rPr>
          <w:sz w:val="20"/>
          <w:szCs w:val="20"/>
        </w:rPr>
        <w:t>Country Inn &amp; Suites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1900 Premier Dr, Mankato, MN 56001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507-388-8555</w:t>
      </w:r>
    </w:p>
    <w:p w:rsidR="005B64D1" w:rsidRDefault="005B64D1">
      <w:pPr>
        <w:rPr>
          <w:sz w:val="20"/>
          <w:szCs w:val="20"/>
        </w:rPr>
      </w:pPr>
      <w:r>
        <w:rPr>
          <w:sz w:val="20"/>
          <w:szCs w:val="20"/>
        </w:rPr>
        <w:t>Best Western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1111 Range St, North Mankato, MN 55603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800-780-7234</w:t>
      </w:r>
    </w:p>
    <w:p w:rsidR="005B64D1" w:rsidRDefault="005B64D1">
      <w:pPr>
        <w:rPr>
          <w:sz w:val="20"/>
          <w:szCs w:val="20"/>
        </w:rPr>
      </w:pPr>
      <w:r>
        <w:rPr>
          <w:sz w:val="20"/>
          <w:szCs w:val="20"/>
        </w:rPr>
        <w:t>Mankato City Center Hotel</w:t>
      </w:r>
      <w:r>
        <w:rPr>
          <w:sz w:val="20"/>
          <w:szCs w:val="20"/>
        </w:rPr>
        <w:tab/>
        <w:t>101 E. Main St, Mankato, MN 56001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507-345-1234</w:t>
      </w:r>
    </w:p>
    <w:p w:rsidR="005B64D1" w:rsidRDefault="005B64D1">
      <w:pPr>
        <w:rPr>
          <w:sz w:val="20"/>
          <w:szCs w:val="20"/>
        </w:rPr>
      </w:pPr>
      <w:r>
        <w:rPr>
          <w:sz w:val="20"/>
          <w:szCs w:val="20"/>
        </w:rPr>
        <w:t>Fairfield Inn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141 Apache Pl. Mankato, MN 56001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507-386-1220</w:t>
      </w:r>
    </w:p>
    <w:p w:rsidR="005B64D1" w:rsidRDefault="005B64D1">
      <w:pPr>
        <w:rPr>
          <w:sz w:val="20"/>
          <w:szCs w:val="20"/>
        </w:rPr>
      </w:pPr>
      <w:r>
        <w:rPr>
          <w:sz w:val="20"/>
          <w:szCs w:val="20"/>
        </w:rPr>
        <w:t>Days Inn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111 W Lind Ct, Mankato, MN 56001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507-345-8800</w:t>
      </w:r>
    </w:p>
    <w:p w:rsidR="005B64D1" w:rsidRDefault="005B64D1">
      <w:pPr>
        <w:rPr>
          <w:sz w:val="20"/>
          <w:szCs w:val="20"/>
        </w:rPr>
      </w:pPr>
      <w:r>
        <w:rPr>
          <w:sz w:val="20"/>
          <w:szCs w:val="20"/>
        </w:rPr>
        <w:t>Super 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51578 US Hwy 169, North Mankato, MN 56003</w:t>
      </w:r>
      <w:r>
        <w:rPr>
          <w:sz w:val="20"/>
          <w:szCs w:val="20"/>
        </w:rPr>
        <w:tab/>
        <w:t>507-387-0600</w:t>
      </w:r>
    </w:p>
    <w:p w:rsidR="005B64D1" w:rsidRDefault="005B64D1">
      <w:pPr>
        <w:rPr>
          <w:sz w:val="20"/>
          <w:szCs w:val="20"/>
        </w:rPr>
      </w:pPr>
      <w:r>
        <w:rPr>
          <w:sz w:val="20"/>
          <w:szCs w:val="20"/>
        </w:rPr>
        <w:t>Holiday Inn Express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2051 Adams St, Mankato, MN 56001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507-388-1880</w:t>
      </w:r>
    </w:p>
    <w:p w:rsidR="005B64D1" w:rsidRDefault="005B64D1">
      <w:pPr>
        <w:rPr>
          <w:sz w:val="20"/>
          <w:szCs w:val="20"/>
        </w:rPr>
      </w:pPr>
    </w:p>
    <w:p w:rsidR="005B64D1" w:rsidRDefault="005B64D1">
      <w:pPr>
        <w:rPr>
          <w:u w:val="single"/>
        </w:rPr>
      </w:pPr>
      <w:r>
        <w:rPr>
          <w:u w:val="single"/>
        </w:rPr>
        <w:t>SARTELL:</w:t>
      </w:r>
    </w:p>
    <w:p w:rsidR="005B64D1" w:rsidRDefault="005B64D1">
      <w:pPr>
        <w:rPr>
          <w:sz w:val="20"/>
          <w:szCs w:val="20"/>
        </w:rPr>
      </w:pPr>
      <w:r>
        <w:rPr>
          <w:sz w:val="20"/>
          <w:szCs w:val="20"/>
        </w:rPr>
        <w:t>Country Inn &amp; Suites (East)</w:t>
      </w:r>
      <w:r>
        <w:rPr>
          <w:sz w:val="20"/>
          <w:szCs w:val="20"/>
        </w:rPr>
        <w:tab/>
        <w:t>120 7</w:t>
      </w:r>
      <w:r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Ave SE, St. Cloud, MN 56304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320-252-9292</w:t>
      </w:r>
    </w:p>
    <w:p w:rsidR="005B64D1" w:rsidRDefault="005B64D1">
      <w:pPr>
        <w:rPr>
          <w:sz w:val="20"/>
          <w:szCs w:val="20"/>
        </w:rPr>
      </w:pPr>
      <w:r>
        <w:rPr>
          <w:sz w:val="20"/>
          <w:szCs w:val="20"/>
        </w:rPr>
        <w:t>Country Inn &amp; Suites (West)</w:t>
      </w:r>
      <w:r>
        <w:rPr>
          <w:sz w:val="20"/>
          <w:szCs w:val="20"/>
        </w:rPr>
        <w:tab/>
        <w:t>235 Park Ave S, St. Cloud, MN 56301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320-259-8999</w:t>
      </w:r>
    </w:p>
    <w:p w:rsidR="005B64D1" w:rsidRDefault="005B64D1">
      <w:pPr>
        <w:rPr>
          <w:sz w:val="20"/>
          <w:szCs w:val="20"/>
        </w:rPr>
      </w:pPr>
      <w:r>
        <w:rPr>
          <w:sz w:val="20"/>
          <w:szCs w:val="20"/>
        </w:rPr>
        <w:t>Hampton Inn &amp; Suites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145 37</w:t>
      </w:r>
      <w:r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Ave N, St. Cloud, MN 56303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320-252-4448</w:t>
      </w:r>
    </w:p>
    <w:p w:rsidR="005B64D1" w:rsidRDefault="005B64D1">
      <w:pPr>
        <w:rPr>
          <w:sz w:val="20"/>
          <w:szCs w:val="20"/>
        </w:rPr>
      </w:pPr>
      <w:r>
        <w:rPr>
          <w:sz w:val="20"/>
          <w:szCs w:val="20"/>
        </w:rPr>
        <w:t>America’s Best Value Inn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520 Hwy 10 S, St. Cloud, MN 56304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320-252-8700</w:t>
      </w:r>
    </w:p>
    <w:p w:rsidR="005B64D1" w:rsidRDefault="005B64D1">
      <w:pPr>
        <w:rPr>
          <w:sz w:val="20"/>
          <w:szCs w:val="20"/>
        </w:rPr>
      </w:pPr>
      <w:r>
        <w:rPr>
          <w:sz w:val="20"/>
          <w:szCs w:val="20"/>
        </w:rPr>
        <w:t>Holiday Inn Express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4322 Clearwater Rd, St. Cloud, MN 56301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320-240-8000</w:t>
      </w:r>
    </w:p>
    <w:p w:rsidR="005B64D1" w:rsidRDefault="005B64D1">
      <w:pPr>
        <w:rPr>
          <w:sz w:val="20"/>
          <w:szCs w:val="20"/>
        </w:rPr>
      </w:pPr>
      <w:r>
        <w:rPr>
          <w:sz w:val="20"/>
          <w:szCs w:val="20"/>
        </w:rPr>
        <w:t>Quality Inn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4040 2</w:t>
      </w:r>
      <w:r>
        <w:rPr>
          <w:sz w:val="20"/>
          <w:szCs w:val="20"/>
          <w:vertAlign w:val="superscript"/>
        </w:rPr>
        <w:t>nd</w:t>
      </w:r>
      <w:r>
        <w:rPr>
          <w:sz w:val="20"/>
          <w:szCs w:val="20"/>
        </w:rPr>
        <w:t xml:space="preserve"> St S, St. Cloud, MN 56301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320-251-1500</w:t>
      </w:r>
    </w:p>
    <w:p w:rsidR="005B64D1" w:rsidRDefault="005B64D1">
      <w:pPr>
        <w:rPr>
          <w:sz w:val="20"/>
          <w:szCs w:val="20"/>
        </w:rPr>
      </w:pPr>
    </w:p>
    <w:p w:rsidR="005B64D1" w:rsidRDefault="005B64D1">
      <w:pPr>
        <w:rPr>
          <w:u w:val="single"/>
        </w:rPr>
      </w:pPr>
      <w:r>
        <w:rPr>
          <w:u w:val="single"/>
        </w:rPr>
        <w:t>BIG LAKE:</w:t>
      </w:r>
    </w:p>
    <w:p w:rsidR="005B64D1" w:rsidRDefault="005B64D1">
      <w:pPr>
        <w:rPr>
          <w:sz w:val="20"/>
          <w:szCs w:val="20"/>
        </w:rPr>
      </w:pPr>
      <w:r>
        <w:rPr>
          <w:sz w:val="20"/>
          <w:szCs w:val="20"/>
        </w:rPr>
        <w:t>America’s Best Inn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16776 198</w:t>
      </w:r>
      <w:r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Ave NW, Big Lake, MN 55309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1-800-230-4134</w:t>
      </w:r>
    </w:p>
    <w:p w:rsidR="005B64D1" w:rsidRDefault="005B64D1">
      <w:pPr>
        <w:rPr>
          <w:sz w:val="20"/>
          <w:szCs w:val="20"/>
        </w:rPr>
      </w:pPr>
      <w:r>
        <w:rPr>
          <w:sz w:val="20"/>
          <w:szCs w:val="20"/>
        </w:rPr>
        <w:t>Crossings Inn of Becker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14435 Bank St, Becker, MN 55308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763-262-7700</w:t>
      </w:r>
    </w:p>
    <w:p w:rsidR="005B64D1" w:rsidRDefault="005B64D1">
      <w:pPr>
        <w:rPr>
          <w:sz w:val="20"/>
          <w:szCs w:val="20"/>
        </w:rPr>
      </w:pPr>
    </w:p>
    <w:p w:rsidR="005B64D1" w:rsidRDefault="005B64D1">
      <w:pPr>
        <w:rPr>
          <w:u w:val="single"/>
        </w:rPr>
      </w:pPr>
      <w:r>
        <w:rPr>
          <w:u w:val="single"/>
        </w:rPr>
        <w:t>MARSHALL:</w:t>
      </w:r>
    </w:p>
    <w:p w:rsidR="005B64D1" w:rsidRDefault="005B64D1">
      <w:pPr>
        <w:rPr>
          <w:sz w:val="20"/>
          <w:szCs w:val="20"/>
        </w:rPr>
      </w:pPr>
      <w:r>
        <w:rPr>
          <w:sz w:val="20"/>
          <w:szCs w:val="20"/>
        </w:rPr>
        <w:t>AmericInn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1406 E Lyon St, Marshall, MN 56258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507-537-9424</w:t>
      </w:r>
    </w:p>
    <w:p w:rsidR="005B64D1" w:rsidRDefault="005B64D1">
      <w:pPr>
        <w:rPr>
          <w:sz w:val="20"/>
          <w:szCs w:val="20"/>
        </w:rPr>
      </w:pPr>
      <w:r>
        <w:rPr>
          <w:sz w:val="20"/>
          <w:szCs w:val="20"/>
        </w:rPr>
        <w:t>Comfort Inn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1511 E College Dr, Marshall, MN 56258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507-532-3070</w:t>
      </w:r>
    </w:p>
    <w:p w:rsidR="005B64D1" w:rsidRDefault="005B64D1">
      <w:pPr>
        <w:rPr>
          <w:sz w:val="20"/>
          <w:szCs w:val="20"/>
        </w:rPr>
      </w:pPr>
      <w:r>
        <w:rPr>
          <w:sz w:val="20"/>
          <w:szCs w:val="20"/>
        </w:rPr>
        <w:t>Ramada Inn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1500 E College Dr, Marshall, MN 56258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507-532-5721</w:t>
      </w:r>
    </w:p>
    <w:p w:rsidR="005B64D1" w:rsidRDefault="005B64D1">
      <w:pPr>
        <w:rPr>
          <w:sz w:val="20"/>
          <w:szCs w:val="20"/>
        </w:rPr>
      </w:pPr>
      <w:r>
        <w:rPr>
          <w:sz w:val="20"/>
          <w:szCs w:val="20"/>
        </w:rPr>
        <w:t>Sleep Inn &amp; Suites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1300 Nwakama St, Marshall, MN 56258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507-337-0103</w:t>
      </w:r>
    </w:p>
    <w:p w:rsidR="005B64D1" w:rsidRDefault="005B64D1">
      <w:pPr>
        <w:rPr>
          <w:sz w:val="20"/>
          <w:szCs w:val="20"/>
        </w:rPr>
      </w:pPr>
      <w:r>
        <w:rPr>
          <w:sz w:val="20"/>
          <w:szCs w:val="20"/>
        </w:rPr>
        <w:t>Traveler’s Lodge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1425 E College Dr, Marshall, MN 56258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507-532-5721</w:t>
      </w:r>
    </w:p>
    <w:p w:rsidR="005B64D1" w:rsidRDefault="005B64D1">
      <w:pPr>
        <w:rPr>
          <w:sz w:val="20"/>
          <w:szCs w:val="20"/>
        </w:rPr>
      </w:pPr>
      <w:r>
        <w:rPr>
          <w:sz w:val="20"/>
          <w:szCs w:val="20"/>
        </w:rPr>
        <w:t>Super 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1106 E Main St, Marshall, MN 56258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507-537-1461</w:t>
      </w:r>
    </w:p>
    <w:p w:rsidR="005B64D1" w:rsidRDefault="005B64D1">
      <w:pPr>
        <w:rPr>
          <w:sz w:val="20"/>
          <w:szCs w:val="20"/>
        </w:rPr>
      </w:pPr>
      <w:r>
        <w:rPr>
          <w:sz w:val="20"/>
          <w:szCs w:val="20"/>
        </w:rPr>
        <w:t>Prairie’s Edge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5616 Prairies Edge Ln, Granite Falls, MN 56241</w:t>
      </w:r>
      <w:r>
        <w:rPr>
          <w:sz w:val="20"/>
          <w:szCs w:val="20"/>
        </w:rPr>
        <w:tab/>
        <w:t>320-564-2121</w:t>
      </w:r>
    </w:p>
    <w:p w:rsidR="005B64D1" w:rsidRDefault="005B64D1">
      <w:pPr>
        <w:rPr>
          <w:sz w:val="20"/>
          <w:szCs w:val="20"/>
        </w:rPr>
      </w:pPr>
    </w:p>
    <w:p w:rsidR="005B64D1" w:rsidRDefault="005B64D1">
      <w:pPr>
        <w:rPr>
          <w:u w:val="single"/>
        </w:rPr>
      </w:pPr>
      <w:r>
        <w:rPr>
          <w:u w:val="single"/>
        </w:rPr>
        <w:t>AUSTIN:</w:t>
      </w:r>
    </w:p>
    <w:p w:rsidR="005B64D1" w:rsidRDefault="005B64D1">
      <w:pPr>
        <w:rPr>
          <w:sz w:val="20"/>
          <w:szCs w:val="20"/>
        </w:rPr>
      </w:pPr>
      <w:r>
        <w:rPr>
          <w:sz w:val="20"/>
          <w:szCs w:val="20"/>
        </w:rPr>
        <w:t>Holiday Inn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1701 4</w:t>
      </w:r>
      <w:r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St NW, Austin, MN 55912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507-433-1000</w:t>
      </w:r>
    </w:p>
    <w:p w:rsidR="005B64D1" w:rsidRDefault="005B64D1">
      <w:pPr>
        <w:rPr>
          <w:sz w:val="20"/>
          <w:szCs w:val="20"/>
        </w:rPr>
      </w:pPr>
      <w:r>
        <w:rPr>
          <w:sz w:val="20"/>
          <w:szCs w:val="20"/>
        </w:rPr>
        <w:t>AmericInn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1700 8</w:t>
      </w:r>
      <w:r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St NW, Austin, MN 55912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507-437-7337</w:t>
      </w:r>
    </w:p>
    <w:p w:rsidR="005B64D1" w:rsidRDefault="005B64D1">
      <w:pPr>
        <w:rPr>
          <w:sz w:val="20"/>
          <w:szCs w:val="20"/>
        </w:rPr>
      </w:pPr>
      <w:r>
        <w:rPr>
          <w:sz w:val="20"/>
          <w:szCs w:val="20"/>
        </w:rPr>
        <w:t>Days Inn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1702 4</w:t>
      </w:r>
      <w:r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St NW, Austin, MN 55912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507-433-8600</w:t>
      </w:r>
    </w:p>
    <w:p w:rsidR="005B64D1" w:rsidRDefault="005B64D1">
      <w:pPr>
        <w:rPr>
          <w:sz w:val="20"/>
          <w:szCs w:val="20"/>
        </w:rPr>
      </w:pPr>
      <w:r>
        <w:rPr>
          <w:sz w:val="20"/>
          <w:szCs w:val="20"/>
        </w:rPr>
        <w:t>Comfort Inn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810 Happy Trails Ln, Albert Lea, MN 56007</w:t>
      </w:r>
      <w:r>
        <w:rPr>
          <w:sz w:val="20"/>
          <w:szCs w:val="20"/>
        </w:rPr>
        <w:tab/>
        <w:t>507-377-1100</w:t>
      </w:r>
    </w:p>
    <w:p w:rsidR="005B64D1" w:rsidRDefault="005B64D1">
      <w:pPr>
        <w:rPr>
          <w:sz w:val="20"/>
          <w:szCs w:val="20"/>
        </w:rPr>
      </w:pPr>
      <w:r>
        <w:rPr>
          <w:sz w:val="20"/>
          <w:szCs w:val="20"/>
        </w:rPr>
        <w:t>Best Western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821 E Plaza St, Albert Lea, MN 56007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507-373-4000</w:t>
      </w:r>
    </w:p>
    <w:p w:rsidR="005B64D1" w:rsidRDefault="005B64D1">
      <w:pPr>
        <w:rPr>
          <w:sz w:val="20"/>
          <w:szCs w:val="20"/>
        </w:rPr>
      </w:pPr>
    </w:p>
    <w:p w:rsidR="005B64D1" w:rsidRDefault="005B64D1">
      <w:pPr>
        <w:rPr>
          <w:u w:val="single"/>
        </w:rPr>
      </w:pPr>
      <w:r>
        <w:rPr>
          <w:u w:val="single"/>
        </w:rPr>
        <w:t>ROGERS:</w:t>
      </w:r>
    </w:p>
    <w:p w:rsidR="005B64D1" w:rsidRDefault="005B64D1">
      <w:pPr>
        <w:rPr>
          <w:sz w:val="20"/>
          <w:szCs w:val="20"/>
        </w:rPr>
      </w:pPr>
      <w:r>
        <w:rPr>
          <w:sz w:val="20"/>
          <w:szCs w:val="20"/>
        </w:rPr>
        <w:t>Holiday Inn Express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20930 135</w:t>
      </w:r>
      <w:r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Ave N, Rogers, MN 55374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763-428-3000</w:t>
      </w:r>
    </w:p>
    <w:p w:rsidR="005B64D1" w:rsidRDefault="005B64D1">
      <w:pPr>
        <w:rPr>
          <w:sz w:val="20"/>
          <w:szCs w:val="20"/>
        </w:rPr>
      </w:pPr>
      <w:r>
        <w:rPr>
          <w:sz w:val="20"/>
          <w:szCs w:val="20"/>
        </w:rPr>
        <w:t>Holiday Inn with Waterpark</w:t>
      </w:r>
      <w:r>
        <w:rPr>
          <w:sz w:val="20"/>
          <w:szCs w:val="20"/>
        </w:rPr>
        <w:tab/>
        <w:t>9200 Quaday Ave NE, Otsego, MN 55330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763-656-4400</w:t>
      </w:r>
    </w:p>
    <w:p w:rsidR="005B64D1" w:rsidRDefault="005B64D1">
      <w:pPr>
        <w:rPr>
          <w:sz w:val="20"/>
          <w:szCs w:val="20"/>
        </w:rPr>
      </w:pPr>
      <w:r>
        <w:rPr>
          <w:sz w:val="20"/>
          <w:szCs w:val="20"/>
        </w:rPr>
        <w:t>AmericInn Lodge &amp; Suites</w:t>
      </w:r>
      <w:r>
        <w:rPr>
          <w:sz w:val="20"/>
          <w:szCs w:val="20"/>
        </w:rPr>
        <w:tab/>
        <w:t>21800 Industrial Blvd, Rogers, MN 55374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763-428-4346</w:t>
      </w:r>
    </w:p>
    <w:p w:rsidR="005B64D1" w:rsidRDefault="005B64D1">
      <w:pPr>
        <w:rPr>
          <w:sz w:val="20"/>
          <w:szCs w:val="20"/>
        </w:rPr>
      </w:pPr>
      <w:r>
        <w:rPr>
          <w:sz w:val="20"/>
          <w:szCs w:val="20"/>
        </w:rPr>
        <w:t>Hampton Inn &amp; Suites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13550 Commerce Blvd, Rogers, MN 55374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763-425-0044</w:t>
      </w:r>
    </w:p>
    <w:p w:rsidR="005B64D1" w:rsidRDefault="005B64D1">
      <w:pPr>
        <w:rPr>
          <w:sz w:val="20"/>
          <w:szCs w:val="20"/>
        </w:rPr>
      </w:pPr>
      <w:r>
        <w:rPr>
          <w:sz w:val="20"/>
          <w:szCs w:val="20"/>
        </w:rPr>
        <w:t>Super 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21130 134</w:t>
      </w:r>
      <w:r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Ave N, Rogers, MN 55374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763-428-4000</w:t>
      </w:r>
    </w:p>
    <w:p w:rsidR="005B64D1" w:rsidRDefault="005B64D1">
      <w:pPr>
        <w:jc w:val="center"/>
      </w:pPr>
    </w:p>
    <w:sectPr w:rsidR="005B64D1" w:rsidSect="005B64D1">
      <w:pgSz w:w="12240" w:h="15840"/>
      <w:pgMar w:top="1440" w:right="1440" w:bottom="54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64D1"/>
    <w:rsid w:val="005B6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lock Text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  <w:style w:type="paragraph" w:styleId="BlockText">
    <w:name w:val="Block Text"/>
    <w:basedOn w:val="Normal"/>
    <w:uiPriority w:val="99"/>
    <w:pPr>
      <w:overflowPunct w:val="0"/>
      <w:adjustRightInd w:val="0"/>
      <w:ind w:left="-900" w:right="-900"/>
    </w:pPr>
    <w:rPr>
      <w:rFonts w:ascii="Arial" w:hAnsi="Arial" w:cs="Arial"/>
      <w:kern w:val="28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wmf"/><Relationship Id="rId12" Type="http://schemas.openxmlformats.org/officeDocument/2006/relationships/hyperlink" Target="mailto:perry@msf1.org" TargetMode="Externa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oleObject" Target="embeddings/oleObject2.bin"/><Relationship Id="rId1" Type="http://schemas.openxmlformats.org/officeDocument/2006/relationships/styles" Target="styles.xml"/><Relationship Id="rId6" Type="http://schemas.openxmlformats.org/officeDocument/2006/relationships/hyperlink" Target="mailto:staff@msf1.org" TargetMode="External"/><Relationship Id="rId11" Type="http://schemas.openxmlformats.org/officeDocument/2006/relationships/hyperlink" Target="mailto:perry@msf1.org" TargetMode="External"/><Relationship Id="rId24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hyperlink" Target="mailto:dan@msf1.org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perry@msf1.org" TargetMode="External"/><Relationship Id="rId19" Type="http://schemas.openxmlformats.org/officeDocument/2006/relationships/image" Target="media/image8.wmf"/><Relationship Id="rId4" Type="http://schemas.openxmlformats.org/officeDocument/2006/relationships/image" Target="media/image1.wmf"/><Relationship Id="rId9" Type="http://schemas.openxmlformats.org/officeDocument/2006/relationships/hyperlink" Target="http://www.msf1.org" TargetMode="External"/><Relationship Id="rId14" Type="http://schemas.openxmlformats.org/officeDocument/2006/relationships/hyperlink" Target="mailto:perry@msf1.org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4</Pages>
  <Words>662</Words>
  <Characters>3775</Characters>
  <Application>Microsoft Office Outlook</Application>
  <DocSecurity>0</DocSecurity>
  <Lines>0</Lines>
  <Paragraphs>0</Paragraphs>
  <ScaleCrop>false</ScaleCrop>
  <Company>MSF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MINNESOTA SPORTS FEDERATION</dc:title>
  <dc:subject/>
  <dc:creator>MSF</dc:creator>
  <cp:keywords/>
  <dc:description/>
  <cp:lastModifiedBy>MSF</cp:lastModifiedBy>
  <cp:revision>2</cp:revision>
  <cp:lastPrinted>2016-06-14T19:33:00Z</cp:lastPrinted>
  <dcterms:created xsi:type="dcterms:W3CDTF">2016-06-15T15:24:00Z</dcterms:created>
  <dcterms:modified xsi:type="dcterms:W3CDTF">2016-06-15T15:24:00Z</dcterms:modified>
</cp:coreProperties>
</file>