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949" w:rsidRDefault="00DE6949">
      <w:pPr>
        <w:rPr>
          <w:sz w:val="36"/>
          <w:szCs w:val="36"/>
        </w:rPr>
      </w:pPr>
      <w:r>
        <w:rPr>
          <w:b/>
          <w:bCs/>
          <w:sz w:val="36"/>
          <w:szCs w:val="36"/>
          <w:u w:val="single"/>
        </w:rPr>
        <w:t>Field Locations:</w:t>
      </w:r>
    </w:p>
    <w:p w:rsidR="00DE6949" w:rsidRDefault="00DE6949"/>
    <w:p w:rsidR="00DE6949" w:rsidRDefault="00DE6949">
      <w:r>
        <w:rPr>
          <w:b/>
          <w:bCs/>
        </w:rPr>
        <w:t>Rogers High School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>Rogers Middle Schoo</w:t>
      </w:r>
      <w:r>
        <w:t>l</w:t>
      </w:r>
    </w:p>
    <w:p w:rsidR="00DE6949" w:rsidRDefault="00DE694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DE6949" w:rsidRDefault="00DE694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46.75pt;margin-top:.3pt;width:170.35pt;height:259.5pt;z-index:251657728;mso-position-horizontal:right">
            <v:imagedata r:id="rId4" o:title=""/>
          </v:shape>
        </w:pict>
      </w:r>
      <w:r>
        <w:object w:dxaOrig="3420" w:dyaOrig="5220">
          <v:shape id="_x0000_i1025" type="#_x0000_t75" style="width:171pt;height:261pt" o:ole="">
            <v:imagedata r:id="rId5" o:title=""/>
          </v:shape>
          <o:OLEObject Type="Embed" ProgID="Word.Picture.8" ShapeID="_x0000_i1025" DrawAspect="Content" ObjectID="_1527427563" r:id="rId6"/>
        </w:object>
      </w:r>
    </w:p>
    <w:p w:rsidR="00DE6949" w:rsidRDefault="00DE694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>
        <w:rPr>
          <w:noProof/>
        </w:rPr>
        <w:pict>
          <v:shape id="_x0000_s1027" type="#_x0000_t75" style="position:absolute;margin-left:261pt;margin-top:7.65pt;width:171pt;height:252pt;z-index:251658752">
            <v:imagedata r:id="rId7" o:title=""/>
          </v:shape>
        </w:pict>
      </w:r>
      <w:r>
        <w:rPr>
          <w:noProof/>
        </w:rPr>
        <w:pict>
          <v:shape id="_x0000_s1028" type="#_x0000_t75" style="position:absolute;margin-left:0;margin-top:7.65pt;width:171pt;height:261pt;z-index:251656704">
            <v:imagedata r:id="rId8" o:title=""/>
          </v:shape>
        </w:pict>
      </w:r>
    </w:p>
    <w:p w:rsidR="00DE6949" w:rsidRDefault="00DE694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DE6949" w:rsidRDefault="00DE694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DE6949" w:rsidRDefault="00DE694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DE6949" w:rsidRDefault="00DE694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DE6949" w:rsidRDefault="00DE694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DE6949" w:rsidRDefault="00DE694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DE6949" w:rsidRDefault="00DE694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DE6949" w:rsidRDefault="00DE694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DE6949" w:rsidRDefault="00DE694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DE6949" w:rsidRDefault="00DE694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DE6949" w:rsidRDefault="00DE694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DE6949" w:rsidRDefault="00DE694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DE6949" w:rsidRDefault="00DE694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DE6949" w:rsidRDefault="00DE694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DE6949" w:rsidRDefault="00DE694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DE6949" w:rsidRDefault="00DE694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DE6949" w:rsidRDefault="00DE694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DE6949" w:rsidRDefault="00DE694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DE6949" w:rsidRDefault="00DE694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:rsidR="00DE6949" w:rsidRDefault="00DE6949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</w:pPr>
    </w:p>
    <w:sectPr w:rsidR="00DE6949" w:rsidSect="00DE69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6949"/>
    <w:rsid w:val="00DE69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16</Words>
  <Characters>92</Characters>
  <Application>Microsoft Office Outlook</Application>
  <DocSecurity>0</DocSecurity>
  <Lines>0</Lines>
  <Paragraphs>0</Paragraphs>
  <ScaleCrop>false</ScaleCrop>
  <Company>MSF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Field Locations:</dc:title>
  <dc:subject/>
  <dc:creator>MSF</dc:creator>
  <cp:keywords/>
  <dc:description/>
  <cp:lastModifiedBy>MSF</cp:lastModifiedBy>
  <cp:revision>2</cp:revision>
  <dcterms:created xsi:type="dcterms:W3CDTF">2016-06-14T21:39:00Z</dcterms:created>
  <dcterms:modified xsi:type="dcterms:W3CDTF">2016-06-14T21:39:00Z</dcterms:modified>
</cp:coreProperties>
</file>